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753518" w14:textId="77777777" w:rsidR="00EF0E91" w:rsidRDefault="00EF0E91" w:rsidP="00E5719E">
      <w:pPr>
        <w:ind w:left="-426"/>
      </w:pPr>
    </w:p>
    <w:p w14:paraId="6D829B0E" w14:textId="32BC25AE" w:rsidR="00EF0E91" w:rsidRDefault="00EF0E91" w:rsidP="00E5719E">
      <w:pPr>
        <w:ind w:left="-426"/>
      </w:pPr>
    </w:p>
    <w:p w14:paraId="76FE5E7F" w14:textId="17201B13" w:rsidR="00CF2B0F" w:rsidRDefault="00CF2B0F" w:rsidP="00E5719E">
      <w:pPr>
        <w:ind w:left="-426"/>
      </w:pPr>
    </w:p>
    <w:p w14:paraId="45BB5E86" w14:textId="4026247B" w:rsidR="00CF2B0F" w:rsidRDefault="00CF2B0F" w:rsidP="00E5719E">
      <w:pPr>
        <w:ind w:left="-426"/>
      </w:pPr>
    </w:p>
    <w:p w14:paraId="12524872" w14:textId="79B1F502" w:rsidR="00CF2B0F" w:rsidRDefault="00CF2B0F" w:rsidP="00E5719E">
      <w:pPr>
        <w:ind w:left="-426"/>
      </w:pPr>
    </w:p>
    <w:p w14:paraId="3B114563" w14:textId="209FC3F4" w:rsidR="00CF2B0F" w:rsidRDefault="00CF2B0F" w:rsidP="00E5719E">
      <w:pPr>
        <w:ind w:left="-426"/>
      </w:pPr>
    </w:p>
    <w:p w14:paraId="2C2D2B14" w14:textId="5BDA6406" w:rsidR="00CF2B0F" w:rsidRDefault="00CF2B0F"/>
    <w:p w14:paraId="643C1823" w14:textId="7076EE5F" w:rsidR="00CF2B0F" w:rsidRDefault="00CF2B0F" w:rsidP="00E5719E">
      <w:pPr>
        <w:ind w:left="-284"/>
      </w:pPr>
    </w:p>
    <w:p w14:paraId="1DA3B5CA" w14:textId="2C81C2DA" w:rsidR="00CF2B0F" w:rsidRDefault="00CF2B0F" w:rsidP="00E5719E">
      <w:pPr>
        <w:ind w:left="-284"/>
      </w:pPr>
    </w:p>
    <w:p w14:paraId="091CEF14" w14:textId="360C897D" w:rsidR="00CF2B0F" w:rsidRDefault="00CF2B0F" w:rsidP="00E5719E">
      <w:pPr>
        <w:ind w:left="-284"/>
      </w:pPr>
    </w:p>
    <w:p w14:paraId="1A03553B" w14:textId="0CE98397" w:rsidR="00CF2B0F" w:rsidRDefault="00CF2B0F" w:rsidP="00E5719E">
      <w:pPr>
        <w:ind w:left="-284"/>
      </w:pPr>
    </w:p>
    <w:p w14:paraId="7569F272" w14:textId="7C870143" w:rsidR="00CF2B0F" w:rsidRDefault="00CF2B0F" w:rsidP="00E5719E">
      <w:pPr>
        <w:ind w:left="-284"/>
      </w:pPr>
    </w:p>
    <w:p w14:paraId="62485F4C" w14:textId="0D7CDF79" w:rsidR="00CF2B0F" w:rsidRDefault="00CF2B0F" w:rsidP="00E5719E">
      <w:pPr>
        <w:ind w:left="-284"/>
      </w:pPr>
    </w:p>
    <w:p w14:paraId="0A95D7E9" w14:textId="3188CCE7" w:rsidR="00CF2B0F" w:rsidRDefault="00CF2B0F" w:rsidP="00E5719E">
      <w:pPr>
        <w:ind w:left="-284"/>
      </w:pPr>
    </w:p>
    <w:p w14:paraId="682989CA" w14:textId="1C97FC5A" w:rsidR="00CF2B0F" w:rsidRDefault="00CF2B0F" w:rsidP="00E5719E">
      <w:pPr>
        <w:ind w:left="-284"/>
      </w:pPr>
    </w:p>
    <w:p w14:paraId="0DB8C6BD" w14:textId="04AD036D" w:rsidR="00CF2B0F" w:rsidRDefault="00CF2B0F" w:rsidP="00E5719E">
      <w:pPr>
        <w:ind w:left="-284"/>
      </w:pPr>
    </w:p>
    <w:p w14:paraId="7C691A00" w14:textId="6717750C" w:rsidR="00CF2B0F" w:rsidRDefault="00CF2B0F" w:rsidP="00E5719E">
      <w:pPr>
        <w:ind w:left="-284"/>
      </w:pPr>
    </w:p>
    <w:p w14:paraId="09F241BA" w14:textId="2DD0336B" w:rsidR="00CF2B0F" w:rsidRDefault="00CF2B0F" w:rsidP="00E5719E">
      <w:pPr>
        <w:ind w:left="-284"/>
      </w:pPr>
    </w:p>
    <w:p w14:paraId="27516837" w14:textId="7917BF5F" w:rsidR="00CF2B0F" w:rsidRDefault="00CF2B0F" w:rsidP="00E5719E">
      <w:pPr>
        <w:ind w:left="-284"/>
      </w:pPr>
    </w:p>
    <w:p w14:paraId="1F15A4F6" w14:textId="77777777" w:rsidR="00CF2B0F" w:rsidRDefault="00CF2B0F" w:rsidP="00E5719E">
      <w:pPr>
        <w:ind w:left="-284"/>
      </w:pPr>
    </w:p>
    <w:p w14:paraId="468350E9" w14:textId="77777777" w:rsidR="00EF0E91" w:rsidRDefault="00EF0E91" w:rsidP="00E5719E">
      <w:pPr>
        <w:ind w:left="-284"/>
      </w:pPr>
    </w:p>
    <w:p w14:paraId="36C3D8FB" w14:textId="77777777" w:rsidR="00EF0E91" w:rsidRDefault="00EF0E91" w:rsidP="00E5719E">
      <w:pPr>
        <w:ind w:left="-284"/>
      </w:pPr>
    </w:p>
    <w:p w14:paraId="1267E2F6" w14:textId="77777777" w:rsidR="00EF0E91" w:rsidRDefault="00EF0E91" w:rsidP="00E5719E">
      <w:pPr>
        <w:ind w:left="-284"/>
      </w:pPr>
    </w:p>
    <w:p w14:paraId="367ABFAD" w14:textId="77777777" w:rsidR="00EF0E91" w:rsidRDefault="00EF0E91" w:rsidP="00E5719E">
      <w:pPr>
        <w:ind w:left="-284"/>
      </w:pPr>
    </w:p>
    <w:p w14:paraId="1E180E31" w14:textId="77777777" w:rsidR="00EF0E91" w:rsidRDefault="00EF0E91" w:rsidP="00E5719E">
      <w:pPr>
        <w:ind w:left="-284"/>
      </w:pPr>
    </w:p>
    <w:p w14:paraId="1BE52613" w14:textId="77777777" w:rsidR="00EF0E91" w:rsidRDefault="00EF0E91" w:rsidP="00E5719E">
      <w:pPr>
        <w:ind w:left="-284"/>
      </w:pPr>
    </w:p>
    <w:sectPr w:rsidR="00EF0E91" w:rsidSect="00EF0E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1"/>
      <w:pgMar w:top="1440" w:right="927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CAD07" w14:textId="77777777" w:rsidR="00B27E6E" w:rsidRDefault="00B27E6E" w:rsidP="00EF0E91">
      <w:pPr>
        <w:spacing w:after="0" w:line="240" w:lineRule="auto"/>
      </w:pPr>
      <w:r>
        <w:separator/>
      </w:r>
    </w:p>
  </w:endnote>
  <w:endnote w:type="continuationSeparator" w:id="0">
    <w:p w14:paraId="4BFCF4B7" w14:textId="77777777" w:rsidR="00B27E6E" w:rsidRDefault="00B27E6E" w:rsidP="00EF0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91CF8" w14:textId="77777777" w:rsidR="0032152C" w:rsidRDefault="003215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38C12" w14:textId="3F2D4FFA" w:rsidR="00EF0E91" w:rsidRDefault="0032152C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64384" behindDoc="1" locked="0" layoutInCell="1" allowOverlap="1" wp14:anchorId="4861F74C" wp14:editId="4F863796">
          <wp:simplePos x="0" y="0"/>
          <wp:positionH relativeFrom="column">
            <wp:posOffset>-598240</wp:posOffset>
          </wp:positionH>
          <wp:positionV relativeFrom="paragraph">
            <wp:posOffset>-873619</wp:posOffset>
          </wp:positionV>
          <wp:extent cx="7017761" cy="1238039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_w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7761" cy="1238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112AA" w14:textId="77777777" w:rsidR="0032152C" w:rsidRDefault="003215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52AABD" w14:textId="77777777" w:rsidR="00B27E6E" w:rsidRDefault="00B27E6E" w:rsidP="00EF0E91">
      <w:pPr>
        <w:spacing w:after="0" w:line="240" w:lineRule="auto"/>
      </w:pPr>
      <w:r>
        <w:separator/>
      </w:r>
    </w:p>
  </w:footnote>
  <w:footnote w:type="continuationSeparator" w:id="0">
    <w:p w14:paraId="78F89958" w14:textId="77777777" w:rsidR="00B27E6E" w:rsidRDefault="00B27E6E" w:rsidP="00EF0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48278" w14:textId="77777777" w:rsidR="0032152C" w:rsidRDefault="003215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2B225" w14:textId="77777777" w:rsidR="00EF0E91" w:rsidRDefault="00EF0E9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626D6FE" wp14:editId="1B1280A1">
          <wp:simplePos x="0" y="0"/>
          <wp:positionH relativeFrom="column">
            <wp:posOffset>-490855</wp:posOffset>
          </wp:positionH>
          <wp:positionV relativeFrom="paragraph">
            <wp:posOffset>-88900</wp:posOffset>
          </wp:positionV>
          <wp:extent cx="6440170" cy="1273810"/>
          <wp:effectExtent l="19050" t="0" r="0" b="0"/>
          <wp:wrapTopAndBottom/>
          <wp:docPr id="12" name="Picture 0" descr="tit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0170" cy="1273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84E5D1" w14:textId="4B1FB0BE" w:rsidR="00EF0E91" w:rsidRDefault="0032152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B549D1B" wp14:editId="58FC9E89">
          <wp:simplePos x="0" y="0"/>
          <wp:positionH relativeFrom="column">
            <wp:posOffset>-474134</wp:posOffset>
          </wp:positionH>
          <wp:positionV relativeFrom="paragraph">
            <wp:posOffset>-87136</wp:posOffset>
          </wp:positionV>
          <wp:extent cx="6857048" cy="6524977"/>
          <wp:effectExtent l="0" t="0" r="127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main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048" cy="6524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0F"/>
    <w:rsid w:val="000A60BC"/>
    <w:rsid w:val="0032152C"/>
    <w:rsid w:val="004935B7"/>
    <w:rsid w:val="00922FA1"/>
    <w:rsid w:val="009404FB"/>
    <w:rsid w:val="00B27E6E"/>
    <w:rsid w:val="00CF2B0F"/>
    <w:rsid w:val="00E5719E"/>
    <w:rsid w:val="00EF0E91"/>
    <w:rsid w:val="00FC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671AF"/>
  <w15:docId w15:val="{47DB27D2-CAEB-48B3-8B2F-4D267874A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E91"/>
  </w:style>
  <w:style w:type="paragraph" w:styleId="Footer">
    <w:name w:val="footer"/>
    <w:basedOn w:val="Normal"/>
    <w:link w:val="FooterChar"/>
    <w:uiPriority w:val="99"/>
    <w:unhideWhenUsed/>
    <w:rsid w:val="00EF0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E91"/>
  </w:style>
  <w:style w:type="paragraph" w:styleId="BalloonText">
    <w:name w:val="Balloon Text"/>
    <w:basedOn w:val="Normal"/>
    <w:link w:val="BalloonTextChar"/>
    <w:uiPriority w:val="99"/>
    <w:semiHidden/>
    <w:unhideWhenUsed/>
    <w:rsid w:val="00EF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E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un%20Palaces\word\A4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A4_2.dotx</Template>
  <TotalTime>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Barnino</dc:creator>
  <cp:lastModifiedBy>Barnino</cp:lastModifiedBy>
  <cp:revision>2</cp:revision>
  <dcterms:created xsi:type="dcterms:W3CDTF">2020-03-16T10:01:00Z</dcterms:created>
  <dcterms:modified xsi:type="dcterms:W3CDTF">2020-03-16T10:01:00Z</dcterms:modified>
</cp:coreProperties>
</file>