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53518" w14:textId="77777777" w:rsidR="00EF0E91" w:rsidRDefault="00EF0E91" w:rsidP="00E5719E">
      <w:pPr>
        <w:ind w:left="-426"/>
      </w:pPr>
    </w:p>
    <w:p w14:paraId="6D829B0E" w14:textId="32BC25AE" w:rsidR="00EF0E91" w:rsidRDefault="00EF0E91" w:rsidP="00E5719E">
      <w:pPr>
        <w:ind w:left="-426"/>
      </w:pPr>
    </w:p>
    <w:p w14:paraId="76FE5E7F" w14:textId="17201B13" w:rsidR="00CF2B0F" w:rsidRDefault="00CF2B0F" w:rsidP="00E5719E">
      <w:pPr>
        <w:ind w:left="-426"/>
      </w:pPr>
    </w:p>
    <w:p w14:paraId="45BB5E86" w14:textId="4026247B" w:rsidR="00CF2B0F" w:rsidRDefault="00CF2B0F" w:rsidP="00E5719E">
      <w:pPr>
        <w:ind w:left="-426"/>
      </w:pPr>
    </w:p>
    <w:p w14:paraId="12524872" w14:textId="79B1F502" w:rsidR="00CF2B0F" w:rsidRDefault="00CF2B0F" w:rsidP="00E5719E">
      <w:pPr>
        <w:ind w:left="-426"/>
      </w:pPr>
    </w:p>
    <w:p w14:paraId="3B114563" w14:textId="209FC3F4" w:rsidR="00CF2B0F" w:rsidRDefault="00CF2B0F" w:rsidP="00E5719E">
      <w:pPr>
        <w:ind w:left="-426"/>
      </w:pPr>
    </w:p>
    <w:p w14:paraId="2C2D2B14" w14:textId="5BDA6406" w:rsidR="00CF2B0F" w:rsidRDefault="00CF2B0F"/>
    <w:p w14:paraId="643C1823" w14:textId="7076EE5F" w:rsidR="00CF2B0F" w:rsidRDefault="00CF2B0F" w:rsidP="00E5719E">
      <w:pPr>
        <w:ind w:left="-284"/>
      </w:pPr>
    </w:p>
    <w:p w14:paraId="1DA3B5CA" w14:textId="2C81C2DA" w:rsidR="00CF2B0F" w:rsidRDefault="00CF2B0F" w:rsidP="00E5719E">
      <w:pPr>
        <w:ind w:left="-284"/>
      </w:pPr>
    </w:p>
    <w:p w14:paraId="091CEF14" w14:textId="360C897D" w:rsidR="00CF2B0F" w:rsidRDefault="00CF2B0F" w:rsidP="00E5719E">
      <w:pPr>
        <w:ind w:left="-284"/>
      </w:pPr>
    </w:p>
    <w:p w14:paraId="1A03553B" w14:textId="0CE98397" w:rsidR="00CF2B0F" w:rsidRDefault="00CF2B0F" w:rsidP="00E5719E">
      <w:pPr>
        <w:ind w:left="-284"/>
      </w:pPr>
    </w:p>
    <w:p w14:paraId="7569F272" w14:textId="7C870143" w:rsidR="00CF2B0F" w:rsidRDefault="00CF2B0F" w:rsidP="00E5719E">
      <w:pPr>
        <w:ind w:left="-284"/>
      </w:pPr>
    </w:p>
    <w:p w14:paraId="62485F4C" w14:textId="0D7CDF79" w:rsidR="00CF2B0F" w:rsidRDefault="00CF2B0F" w:rsidP="00E5719E">
      <w:pPr>
        <w:ind w:left="-284"/>
      </w:pPr>
    </w:p>
    <w:p w14:paraId="0A95D7E9" w14:textId="3188CCE7" w:rsidR="00CF2B0F" w:rsidRDefault="00CF2B0F" w:rsidP="00E5719E">
      <w:pPr>
        <w:ind w:left="-284"/>
      </w:pPr>
    </w:p>
    <w:p w14:paraId="682989CA" w14:textId="1C97FC5A" w:rsidR="00CF2B0F" w:rsidRDefault="00CF2B0F" w:rsidP="00E5719E">
      <w:pPr>
        <w:ind w:left="-284"/>
      </w:pPr>
    </w:p>
    <w:p w14:paraId="0DB8C6BD" w14:textId="04AD036D" w:rsidR="00CF2B0F" w:rsidRDefault="00CF2B0F" w:rsidP="00E5719E">
      <w:pPr>
        <w:ind w:left="-284"/>
      </w:pPr>
    </w:p>
    <w:p w14:paraId="7C691A00" w14:textId="6717750C" w:rsidR="00CF2B0F" w:rsidRDefault="00CF2B0F" w:rsidP="00E5719E">
      <w:pPr>
        <w:ind w:left="-284"/>
      </w:pPr>
    </w:p>
    <w:p w14:paraId="09F241BA" w14:textId="2DD0336B" w:rsidR="00CF2B0F" w:rsidRDefault="00CF2B0F" w:rsidP="00E5719E">
      <w:pPr>
        <w:ind w:left="-284"/>
      </w:pPr>
    </w:p>
    <w:p w14:paraId="27516837" w14:textId="7917BF5F" w:rsidR="00CF2B0F" w:rsidRDefault="00CF2B0F" w:rsidP="00E5719E">
      <w:pPr>
        <w:ind w:left="-284"/>
      </w:pPr>
    </w:p>
    <w:p w14:paraId="1F15A4F6" w14:textId="77777777" w:rsidR="00CF2B0F" w:rsidRDefault="00CF2B0F" w:rsidP="00E5719E">
      <w:pPr>
        <w:ind w:left="-284"/>
      </w:pPr>
    </w:p>
    <w:p w14:paraId="468350E9" w14:textId="77777777" w:rsidR="00EF0E91" w:rsidRDefault="00EF0E91" w:rsidP="00E5719E">
      <w:pPr>
        <w:ind w:left="-284"/>
      </w:pPr>
    </w:p>
    <w:p w14:paraId="36C3D8FB" w14:textId="77777777" w:rsidR="00EF0E91" w:rsidRDefault="00EF0E91" w:rsidP="00E5719E">
      <w:pPr>
        <w:ind w:left="-284"/>
      </w:pPr>
    </w:p>
    <w:p w14:paraId="1267E2F6" w14:textId="77777777" w:rsidR="00EF0E91" w:rsidRDefault="00EF0E91" w:rsidP="00E5719E">
      <w:pPr>
        <w:ind w:left="-284"/>
      </w:pPr>
    </w:p>
    <w:p w14:paraId="367ABFAD" w14:textId="77777777" w:rsidR="00EF0E91" w:rsidRDefault="00EF0E91" w:rsidP="00E5719E">
      <w:pPr>
        <w:ind w:left="-284"/>
      </w:pPr>
    </w:p>
    <w:p w14:paraId="1E180E31" w14:textId="77777777" w:rsidR="00EF0E91" w:rsidRDefault="00EF0E91" w:rsidP="00E5719E">
      <w:pPr>
        <w:ind w:left="-284"/>
      </w:pPr>
    </w:p>
    <w:p w14:paraId="1BE52613" w14:textId="77777777" w:rsidR="00EF0E91" w:rsidRDefault="00EF0E91" w:rsidP="00E5719E">
      <w:pPr>
        <w:ind w:left="-284"/>
      </w:pPr>
      <w:bookmarkStart w:id="0" w:name="_GoBack"/>
      <w:bookmarkEnd w:id="0"/>
    </w:p>
    <w:sectPr w:rsidR="00EF0E91" w:rsidSect="00EF0E91">
      <w:headerReference w:type="default" r:id="rId6"/>
      <w:footerReference w:type="default" r:id="rId7"/>
      <w:headerReference w:type="first" r:id="rId8"/>
      <w:pgSz w:w="11907" w:h="16840" w:code="1"/>
      <w:pgMar w:top="1440" w:right="927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5FDAA" w14:textId="77777777" w:rsidR="00AF1A3E" w:rsidRDefault="00AF1A3E" w:rsidP="00EF0E91">
      <w:pPr>
        <w:spacing w:after="0" w:line="240" w:lineRule="auto"/>
      </w:pPr>
      <w:r>
        <w:separator/>
      </w:r>
    </w:p>
  </w:endnote>
  <w:endnote w:type="continuationSeparator" w:id="0">
    <w:p w14:paraId="4EF2958B" w14:textId="77777777" w:rsidR="00AF1A3E" w:rsidRDefault="00AF1A3E" w:rsidP="00EF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38C12" w14:textId="27078124" w:rsidR="00EF0E91" w:rsidRDefault="00C0313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5F21C97" wp14:editId="1873E1D3">
          <wp:simplePos x="0" y="0"/>
          <wp:positionH relativeFrom="column">
            <wp:posOffset>-533400</wp:posOffset>
          </wp:positionH>
          <wp:positionV relativeFrom="paragraph">
            <wp:posOffset>-901700</wp:posOffset>
          </wp:positionV>
          <wp:extent cx="6910971" cy="121920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118" cy="1228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D97DF" w14:textId="77777777" w:rsidR="00AF1A3E" w:rsidRDefault="00AF1A3E" w:rsidP="00EF0E91">
      <w:pPr>
        <w:spacing w:after="0" w:line="240" w:lineRule="auto"/>
      </w:pPr>
      <w:r>
        <w:separator/>
      </w:r>
    </w:p>
  </w:footnote>
  <w:footnote w:type="continuationSeparator" w:id="0">
    <w:p w14:paraId="748F8B19" w14:textId="77777777" w:rsidR="00AF1A3E" w:rsidRDefault="00AF1A3E" w:rsidP="00EF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2B225" w14:textId="3614B2D9" w:rsidR="00EF0E91" w:rsidRDefault="00D55FA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6E088E" wp14:editId="156C454D">
          <wp:simplePos x="0" y="0"/>
          <wp:positionH relativeFrom="column">
            <wp:posOffset>-657225</wp:posOffset>
          </wp:positionH>
          <wp:positionV relativeFrom="paragraph">
            <wp:posOffset>-133985</wp:posOffset>
          </wp:positionV>
          <wp:extent cx="7060566" cy="1390650"/>
          <wp:effectExtent l="0" t="0" r="698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itle_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6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4E5D1" w14:textId="00838105" w:rsidR="00EF0E91" w:rsidRDefault="00C93CF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BB368FB" wp14:editId="78C87A22">
          <wp:simplePos x="0" y="0"/>
          <wp:positionH relativeFrom="column">
            <wp:posOffset>-600075</wp:posOffset>
          </wp:positionH>
          <wp:positionV relativeFrom="paragraph">
            <wp:posOffset>-114935</wp:posOffset>
          </wp:positionV>
          <wp:extent cx="6828827" cy="60579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main2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8827" cy="605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0F"/>
    <w:rsid w:val="000A60BC"/>
    <w:rsid w:val="00862219"/>
    <w:rsid w:val="00922FA1"/>
    <w:rsid w:val="009404FB"/>
    <w:rsid w:val="00AF1A3E"/>
    <w:rsid w:val="00C0313C"/>
    <w:rsid w:val="00C93CF9"/>
    <w:rsid w:val="00CF2B0F"/>
    <w:rsid w:val="00D55FAD"/>
    <w:rsid w:val="00E5719E"/>
    <w:rsid w:val="00E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671AF"/>
  <w15:docId w15:val="{47DB27D2-CAEB-48B3-8B2F-4D26787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91"/>
  </w:style>
  <w:style w:type="paragraph" w:styleId="Footer">
    <w:name w:val="footer"/>
    <w:basedOn w:val="Normal"/>
    <w:link w:val="Foot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91"/>
  </w:style>
  <w:style w:type="paragraph" w:styleId="BalloonText">
    <w:name w:val="Balloon Text"/>
    <w:basedOn w:val="Normal"/>
    <w:link w:val="BalloonTextChar"/>
    <w:uiPriority w:val="99"/>
    <w:semiHidden/>
    <w:unhideWhenUsed/>
    <w:rsid w:val="00EF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un%20Palaces\word\A4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A4_2.dotx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Barnino</dc:creator>
  <cp:lastModifiedBy>Barnino</cp:lastModifiedBy>
  <cp:revision>2</cp:revision>
  <dcterms:created xsi:type="dcterms:W3CDTF">2019-04-01T15:37:00Z</dcterms:created>
  <dcterms:modified xsi:type="dcterms:W3CDTF">2019-04-01T15:37:00Z</dcterms:modified>
</cp:coreProperties>
</file>