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3518" w14:textId="77777777" w:rsidR="00EF0E91" w:rsidRDefault="00EF0E91" w:rsidP="00E5719E">
      <w:pPr>
        <w:ind w:left="-426"/>
      </w:pPr>
    </w:p>
    <w:p w14:paraId="6D829B0E" w14:textId="32BC25AE" w:rsidR="00EF0E91" w:rsidRDefault="00EF0E91" w:rsidP="00E5719E">
      <w:pPr>
        <w:ind w:left="-426"/>
      </w:pPr>
    </w:p>
    <w:p w14:paraId="76FE5E7F" w14:textId="17201B13" w:rsidR="00CF2B0F" w:rsidRDefault="00CF2B0F" w:rsidP="00E5719E">
      <w:pPr>
        <w:ind w:left="-426"/>
      </w:pPr>
    </w:p>
    <w:p w14:paraId="45BB5E86" w14:textId="4026247B" w:rsidR="00CF2B0F" w:rsidRDefault="00CF2B0F" w:rsidP="00E5719E">
      <w:pPr>
        <w:ind w:left="-426"/>
      </w:pPr>
    </w:p>
    <w:p w14:paraId="12524872" w14:textId="79B1F502" w:rsidR="00CF2B0F" w:rsidRDefault="00CF2B0F" w:rsidP="00E5719E">
      <w:pPr>
        <w:ind w:left="-426"/>
      </w:pPr>
    </w:p>
    <w:p w14:paraId="3B114563" w14:textId="209FC3F4" w:rsidR="00CF2B0F" w:rsidRDefault="00CF2B0F" w:rsidP="00E5719E">
      <w:pPr>
        <w:ind w:left="-426"/>
      </w:pPr>
    </w:p>
    <w:p w14:paraId="2C2D2B14" w14:textId="5BDA6406" w:rsidR="00CF2B0F" w:rsidRDefault="00CF2B0F"/>
    <w:p w14:paraId="643C1823" w14:textId="7076EE5F" w:rsidR="00CF2B0F" w:rsidRDefault="00CF2B0F" w:rsidP="00E5719E">
      <w:pPr>
        <w:ind w:left="-284"/>
      </w:pPr>
    </w:p>
    <w:p w14:paraId="1DA3B5CA" w14:textId="2C81C2DA" w:rsidR="00CF2B0F" w:rsidRDefault="00CF2B0F" w:rsidP="00E5719E">
      <w:pPr>
        <w:ind w:left="-284"/>
      </w:pPr>
    </w:p>
    <w:p w14:paraId="091CEF14" w14:textId="360C897D" w:rsidR="00CF2B0F" w:rsidRDefault="00CF2B0F" w:rsidP="00E5719E">
      <w:pPr>
        <w:ind w:left="-284"/>
      </w:pPr>
    </w:p>
    <w:p w14:paraId="1A03553B" w14:textId="0CE98397" w:rsidR="00CF2B0F" w:rsidRDefault="00CF2B0F" w:rsidP="00E5719E">
      <w:pPr>
        <w:ind w:left="-284"/>
      </w:pPr>
    </w:p>
    <w:p w14:paraId="7569F272" w14:textId="7C870143" w:rsidR="00CF2B0F" w:rsidRDefault="00CF2B0F" w:rsidP="00E5719E">
      <w:pPr>
        <w:ind w:left="-284"/>
      </w:pPr>
    </w:p>
    <w:p w14:paraId="62485F4C" w14:textId="0D7CDF79" w:rsidR="00CF2B0F" w:rsidRDefault="00CF2B0F" w:rsidP="00E5719E">
      <w:pPr>
        <w:ind w:left="-284"/>
      </w:pPr>
    </w:p>
    <w:p w14:paraId="0A95D7E9" w14:textId="3188CCE7" w:rsidR="00CF2B0F" w:rsidRDefault="00CF2B0F" w:rsidP="00E5719E">
      <w:pPr>
        <w:ind w:left="-284"/>
      </w:pPr>
    </w:p>
    <w:p w14:paraId="682989CA" w14:textId="1C97FC5A" w:rsidR="00CF2B0F" w:rsidRDefault="00CF2B0F" w:rsidP="00E5719E">
      <w:pPr>
        <w:ind w:left="-284"/>
      </w:pPr>
    </w:p>
    <w:p w14:paraId="0DB8C6BD" w14:textId="04AD036D" w:rsidR="00CF2B0F" w:rsidRDefault="00CF2B0F" w:rsidP="00E5719E">
      <w:pPr>
        <w:ind w:left="-284"/>
      </w:pPr>
    </w:p>
    <w:p w14:paraId="7C691A00" w14:textId="6717750C" w:rsidR="00CF2B0F" w:rsidRDefault="00CF2B0F" w:rsidP="00E5719E">
      <w:pPr>
        <w:ind w:left="-284"/>
      </w:pPr>
    </w:p>
    <w:p w14:paraId="09F241BA" w14:textId="2DD0336B" w:rsidR="00CF2B0F" w:rsidRDefault="00CF2B0F" w:rsidP="00E5719E">
      <w:pPr>
        <w:ind w:left="-284"/>
      </w:pPr>
    </w:p>
    <w:p w14:paraId="27516837" w14:textId="7917BF5F" w:rsidR="00CF2B0F" w:rsidRDefault="00CF2B0F" w:rsidP="00E5719E">
      <w:pPr>
        <w:ind w:left="-284"/>
      </w:pPr>
    </w:p>
    <w:p w14:paraId="1F15A4F6" w14:textId="77777777" w:rsidR="00CF2B0F" w:rsidRDefault="00CF2B0F" w:rsidP="00E5719E">
      <w:pPr>
        <w:ind w:left="-284"/>
      </w:pPr>
      <w:bookmarkStart w:id="0" w:name="_GoBack"/>
      <w:bookmarkEnd w:id="0"/>
    </w:p>
    <w:p w14:paraId="468350E9" w14:textId="77777777" w:rsidR="00EF0E91" w:rsidRDefault="00EF0E91" w:rsidP="00E5719E">
      <w:pPr>
        <w:ind w:left="-284"/>
      </w:pPr>
    </w:p>
    <w:p w14:paraId="36C3D8FB" w14:textId="77777777" w:rsidR="00EF0E91" w:rsidRDefault="00EF0E91" w:rsidP="00E5719E">
      <w:pPr>
        <w:ind w:left="-284"/>
      </w:pPr>
    </w:p>
    <w:p w14:paraId="1267E2F6" w14:textId="77777777" w:rsidR="00EF0E91" w:rsidRDefault="00EF0E91" w:rsidP="00E5719E">
      <w:pPr>
        <w:ind w:left="-284"/>
      </w:pPr>
    </w:p>
    <w:p w14:paraId="367ABFAD" w14:textId="77777777" w:rsidR="00EF0E91" w:rsidRDefault="00EF0E91" w:rsidP="00E5719E">
      <w:pPr>
        <w:ind w:left="-284"/>
      </w:pPr>
    </w:p>
    <w:p w14:paraId="1E180E31" w14:textId="77777777" w:rsidR="00EF0E91" w:rsidRDefault="00EF0E91" w:rsidP="00E5719E">
      <w:pPr>
        <w:ind w:left="-284"/>
      </w:pPr>
    </w:p>
    <w:p w14:paraId="1BE52613" w14:textId="77777777" w:rsidR="00EF0E91" w:rsidRDefault="00EF0E91" w:rsidP="00E5719E">
      <w:pPr>
        <w:ind w:left="-284"/>
      </w:pPr>
    </w:p>
    <w:sectPr w:rsidR="00EF0E91" w:rsidSect="00EF0E91">
      <w:headerReference w:type="default" r:id="rId6"/>
      <w:footerReference w:type="default" r:id="rId7"/>
      <w:headerReference w:type="first" r:id="rId8"/>
      <w:pgSz w:w="11907" w:h="16840" w:code="1"/>
      <w:pgMar w:top="1440" w:right="927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27F29" w14:textId="77777777" w:rsidR="00862219" w:rsidRDefault="00862219" w:rsidP="00EF0E91">
      <w:pPr>
        <w:spacing w:after="0" w:line="240" w:lineRule="auto"/>
      </w:pPr>
      <w:r>
        <w:separator/>
      </w:r>
    </w:p>
  </w:endnote>
  <w:endnote w:type="continuationSeparator" w:id="0">
    <w:p w14:paraId="30B8A4DF" w14:textId="77777777" w:rsidR="00862219" w:rsidRDefault="00862219" w:rsidP="00EF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8C12" w14:textId="70347514" w:rsidR="00EF0E91" w:rsidRDefault="00C93CF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C8DE2FC" wp14:editId="1B08DBC1">
          <wp:simplePos x="0" y="0"/>
          <wp:positionH relativeFrom="column">
            <wp:posOffset>-533400</wp:posOffset>
          </wp:positionH>
          <wp:positionV relativeFrom="paragraph">
            <wp:posOffset>-936090</wp:posOffset>
          </wp:positionV>
          <wp:extent cx="6781800" cy="1196412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7014" cy="1204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4A894" w14:textId="77777777" w:rsidR="00862219" w:rsidRDefault="00862219" w:rsidP="00EF0E91">
      <w:pPr>
        <w:spacing w:after="0" w:line="240" w:lineRule="auto"/>
      </w:pPr>
      <w:r>
        <w:separator/>
      </w:r>
    </w:p>
  </w:footnote>
  <w:footnote w:type="continuationSeparator" w:id="0">
    <w:p w14:paraId="0CA46D74" w14:textId="77777777" w:rsidR="00862219" w:rsidRDefault="00862219" w:rsidP="00EF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2B225" w14:textId="3614B2D9" w:rsidR="00EF0E91" w:rsidRDefault="00D55FA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6E088E" wp14:editId="156C454D">
          <wp:simplePos x="0" y="0"/>
          <wp:positionH relativeFrom="column">
            <wp:posOffset>-657225</wp:posOffset>
          </wp:positionH>
          <wp:positionV relativeFrom="paragraph">
            <wp:posOffset>-133985</wp:posOffset>
          </wp:positionV>
          <wp:extent cx="7060566" cy="1390650"/>
          <wp:effectExtent l="0" t="0" r="698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itle_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6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4E5D1" w14:textId="00838105" w:rsidR="00EF0E91" w:rsidRDefault="00C93CF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BB368FB" wp14:editId="78C87A22">
          <wp:simplePos x="0" y="0"/>
          <wp:positionH relativeFrom="column">
            <wp:posOffset>-600075</wp:posOffset>
          </wp:positionH>
          <wp:positionV relativeFrom="paragraph">
            <wp:posOffset>-114935</wp:posOffset>
          </wp:positionV>
          <wp:extent cx="6828827" cy="60579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main2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8827" cy="605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0F"/>
    <w:rsid w:val="000A60BC"/>
    <w:rsid w:val="00862219"/>
    <w:rsid w:val="00922FA1"/>
    <w:rsid w:val="009404FB"/>
    <w:rsid w:val="00C93CF9"/>
    <w:rsid w:val="00CF2B0F"/>
    <w:rsid w:val="00D55FAD"/>
    <w:rsid w:val="00E5719E"/>
    <w:rsid w:val="00E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671AF"/>
  <w15:docId w15:val="{47DB27D2-CAEB-48B3-8B2F-4D26787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91"/>
  </w:style>
  <w:style w:type="paragraph" w:styleId="Footer">
    <w:name w:val="footer"/>
    <w:basedOn w:val="Normal"/>
    <w:link w:val="Foot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91"/>
  </w:style>
  <w:style w:type="paragraph" w:styleId="BalloonText">
    <w:name w:val="Balloon Text"/>
    <w:basedOn w:val="Normal"/>
    <w:link w:val="BalloonTextChar"/>
    <w:uiPriority w:val="99"/>
    <w:semiHidden/>
    <w:unhideWhenUsed/>
    <w:rsid w:val="00EF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un%20Palaces\word\A4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A4_2.dotx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Barnino</dc:creator>
  <cp:lastModifiedBy>Barnino</cp:lastModifiedBy>
  <cp:revision>2</cp:revision>
  <dcterms:created xsi:type="dcterms:W3CDTF">2018-08-29T17:22:00Z</dcterms:created>
  <dcterms:modified xsi:type="dcterms:W3CDTF">2018-08-29T17:22:00Z</dcterms:modified>
</cp:coreProperties>
</file>