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753518" w14:textId="77777777" w:rsidR="00EF0E91" w:rsidRDefault="00EF0E91" w:rsidP="00E5719E">
      <w:pPr>
        <w:ind w:left="-426"/>
      </w:pPr>
      <w:bookmarkStart w:id="0" w:name="_GoBack"/>
      <w:bookmarkEnd w:id="0"/>
    </w:p>
    <w:p w14:paraId="6D829B0E" w14:textId="32BC25AE" w:rsidR="00EF0E91" w:rsidRDefault="00EF0E91" w:rsidP="00E5719E">
      <w:pPr>
        <w:ind w:left="-426"/>
      </w:pPr>
    </w:p>
    <w:p w14:paraId="76FE5E7F" w14:textId="17201B13" w:rsidR="00CF2B0F" w:rsidRDefault="00CF2B0F" w:rsidP="00E5719E">
      <w:pPr>
        <w:ind w:left="-426"/>
      </w:pPr>
    </w:p>
    <w:p w14:paraId="45BB5E86" w14:textId="4026247B" w:rsidR="00CF2B0F" w:rsidRDefault="00CF2B0F" w:rsidP="00E5719E">
      <w:pPr>
        <w:ind w:left="-426"/>
      </w:pPr>
    </w:p>
    <w:p w14:paraId="12524872" w14:textId="79B1F502" w:rsidR="00CF2B0F" w:rsidRDefault="00CF2B0F" w:rsidP="00E5719E">
      <w:pPr>
        <w:ind w:left="-426"/>
      </w:pPr>
    </w:p>
    <w:p w14:paraId="3B114563" w14:textId="209FC3F4" w:rsidR="00CF2B0F" w:rsidRDefault="00CF2B0F" w:rsidP="00E5719E">
      <w:pPr>
        <w:ind w:left="-426"/>
      </w:pPr>
    </w:p>
    <w:p w14:paraId="2C2D2B14" w14:textId="5BDA6406" w:rsidR="00CF2B0F" w:rsidRDefault="00CF2B0F"/>
    <w:p w14:paraId="643C1823" w14:textId="7076EE5F" w:rsidR="00CF2B0F" w:rsidRDefault="00CF2B0F" w:rsidP="00E5719E">
      <w:pPr>
        <w:ind w:left="-284"/>
      </w:pPr>
    </w:p>
    <w:p w14:paraId="1DA3B5CA" w14:textId="2C81C2DA" w:rsidR="00CF2B0F" w:rsidRDefault="00CF2B0F" w:rsidP="00E5719E">
      <w:pPr>
        <w:ind w:left="-284"/>
      </w:pPr>
    </w:p>
    <w:p w14:paraId="091CEF14" w14:textId="360C897D" w:rsidR="00CF2B0F" w:rsidRDefault="00CF2B0F" w:rsidP="00E5719E">
      <w:pPr>
        <w:ind w:left="-284"/>
      </w:pPr>
    </w:p>
    <w:p w14:paraId="1A03553B" w14:textId="0CE98397" w:rsidR="00CF2B0F" w:rsidRDefault="00CF2B0F" w:rsidP="00E5719E">
      <w:pPr>
        <w:ind w:left="-284"/>
      </w:pPr>
    </w:p>
    <w:p w14:paraId="7569F272" w14:textId="7C870143" w:rsidR="00CF2B0F" w:rsidRDefault="00CF2B0F" w:rsidP="00E5719E">
      <w:pPr>
        <w:ind w:left="-284"/>
      </w:pPr>
    </w:p>
    <w:p w14:paraId="62485F4C" w14:textId="0D7CDF79" w:rsidR="00CF2B0F" w:rsidRDefault="00CF2B0F" w:rsidP="00E5719E">
      <w:pPr>
        <w:ind w:left="-284"/>
      </w:pPr>
    </w:p>
    <w:p w14:paraId="0A95D7E9" w14:textId="3188CCE7" w:rsidR="00CF2B0F" w:rsidRDefault="00CF2B0F" w:rsidP="00E5719E">
      <w:pPr>
        <w:ind w:left="-284"/>
      </w:pPr>
    </w:p>
    <w:p w14:paraId="682989CA" w14:textId="1C97FC5A" w:rsidR="00CF2B0F" w:rsidRDefault="00CF2B0F" w:rsidP="00E5719E">
      <w:pPr>
        <w:ind w:left="-284"/>
      </w:pPr>
    </w:p>
    <w:p w14:paraId="0DB8C6BD" w14:textId="04AD036D" w:rsidR="00CF2B0F" w:rsidRDefault="00CF2B0F" w:rsidP="00E5719E">
      <w:pPr>
        <w:ind w:left="-284"/>
      </w:pPr>
    </w:p>
    <w:p w14:paraId="7C691A00" w14:textId="6717750C" w:rsidR="00CF2B0F" w:rsidRDefault="00CF2B0F" w:rsidP="00E5719E">
      <w:pPr>
        <w:ind w:left="-284"/>
      </w:pPr>
    </w:p>
    <w:p w14:paraId="09F241BA" w14:textId="2DD0336B" w:rsidR="00CF2B0F" w:rsidRDefault="00CF2B0F" w:rsidP="00E5719E">
      <w:pPr>
        <w:ind w:left="-284"/>
      </w:pPr>
    </w:p>
    <w:p w14:paraId="27516837" w14:textId="7917BF5F" w:rsidR="00CF2B0F" w:rsidRDefault="00CF2B0F" w:rsidP="00E5719E">
      <w:pPr>
        <w:ind w:left="-284"/>
      </w:pPr>
    </w:p>
    <w:p w14:paraId="1F15A4F6" w14:textId="77777777" w:rsidR="00CF2B0F" w:rsidRDefault="00CF2B0F" w:rsidP="00E5719E">
      <w:pPr>
        <w:ind w:left="-284"/>
      </w:pPr>
    </w:p>
    <w:p w14:paraId="468350E9" w14:textId="77777777" w:rsidR="00EF0E91" w:rsidRDefault="00EF0E91" w:rsidP="00E5719E">
      <w:pPr>
        <w:ind w:left="-284"/>
      </w:pPr>
    </w:p>
    <w:p w14:paraId="36C3D8FB" w14:textId="77777777" w:rsidR="00EF0E91" w:rsidRDefault="00EF0E91" w:rsidP="00E5719E">
      <w:pPr>
        <w:ind w:left="-284"/>
      </w:pPr>
    </w:p>
    <w:p w14:paraId="1267E2F6" w14:textId="77777777" w:rsidR="00EF0E91" w:rsidRDefault="00EF0E91" w:rsidP="00E5719E">
      <w:pPr>
        <w:ind w:left="-284"/>
      </w:pPr>
    </w:p>
    <w:p w14:paraId="367ABFAD" w14:textId="77777777" w:rsidR="00EF0E91" w:rsidRDefault="00EF0E91" w:rsidP="00E5719E">
      <w:pPr>
        <w:ind w:left="-284"/>
      </w:pPr>
    </w:p>
    <w:p w14:paraId="1E180E31" w14:textId="77777777" w:rsidR="00EF0E91" w:rsidRDefault="00EF0E91" w:rsidP="00E5719E">
      <w:pPr>
        <w:ind w:left="-284"/>
      </w:pPr>
    </w:p>
    <w:p w14:paraId="1BE52613" w14:textId="77777777" w:rsidR="00EF0E91" w:rsidRDefault="00EF0E91" w:rsidP="00E5719E">
      <w:pPr>
        <w:ind w:left="-284"/>
      </w:pPr>
    </w:p>
    <w:sectPr w:rsidR="00EF0E91" w:rsidSect="00EF0E91">
      <w:headerReference w:type="default" r:id="rId6"/>
      <w:footerReference w:type="default" r:id="rId7"/>
      <w:headerReference w:type="first" r:id="rId8"/>
      <w:pgSz w:w="11907" w:h="16840" w:code="1"/>
      <w:pgMar w:top="1440" w:right="927" w:bottom="1440" w:left="1440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E1F044" w14:textId="77777777" w:rsidR="00E45A45" w:rsidRDefault="00E45A45" w:rsidP="00EF0E91">
      <w:pPr>
        <w:spacing w:after="0" w:line="240" w:lineRule="auto"/>
      </w:pPr>
      <w:r>
        <w:separator/>
      </w:r>
    </w:p>
  </w:endnote>
  <w:endnote w:type="continuationSeparator" w:id="0">
    <w:p w14:paraId="7A028129" w14:textId="77777777" w:rsidR="00E45A45" w:rsidRDefault="00E45A45" w:rsidP="00EF0E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D38C12" w14:textId="0DF9AF66" w:rsidR="00EF0E91" w:rsidRDefault="00E5719E">
    <w:pPr>
      <w:pStyle w:val="Foo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3ECA869D" wp14:editId="374C2E81">
          <wp:simplePos x="0" y="0"/>
          <wp:positionH relativeFrom="column">
            <wp:posOffset>-581025</wp:posOffset>
          </wp:positionH>
          <wp:positionV relativeFrom="paragraph">
            <wp:posOffset>-930274</wp:posOffset>
          </wp:positionV>
          <wp:extent cx="6802806" cy="1200118"/>
          <wp:effectExtent l="0" t="0" r="0" b="63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67317" cy="12114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AAF2D2" w14:textId="77777777" w:rsidR="00E45A45" w:rsidRDefault="00E45A45" w:rsidP="00EF0E91">
      <w:pPr>
        <w:spacing w:after="0" w:line="240" w:lineRule="auto"/>
      </w:pPr>
      <w:r>
        <w:separator/>
      </w:r>
    </w:p>
  </w:footnote>
  <w:footnote w:type="continuationSeparator" w:id="0">
    <w:p w14:paraId="261CA572" w14:textId="77777777" w:rsidR="00E45A45" w:rsidRDefault="00E45A45" w:rsidP="00EF0E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A2B225" w14:textId="77777777" w:rsidR="00EF0E91" w:rsidRDefault="00EF0E91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626D6FE" wp14:editId="1B1280A1">
          <wp:simplePos x="0" y="0"/>
          <wp:positionH relativeFrom="column">
            <wp:posOffset>-490855</wp:posOffset>
          </wp:positionH>
          <wp:positionV relativeFrom="paragraph">
            <wp:posOffset>-88900</wp:posOffset>
          </wp:positionV>
          <wp:extent cx="6440170" cy="1273810"/>
          <wp:effectExtent l="19050" t="0" r="0" b="0"/>
          <wp:wrapTopAndBottom/>
          <wp:docPr id="12" name="Picture 0" descr="tit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40170" cy="12738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84E5D1" w14:textId="3D6C860C" w:rsidR="00EF0E91" w:rsidRDefault="00E5719E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075F522E" wp14:editId="2D8AC2EA">
          <wp:simplePos x="0" y="0"/>
          <wp:positionH relativeFrom="margin">
            <wp:posOffset>-628650</wp:posOffset>
          </wp:positionH>
          <wp:positionV relativeFrom="paragraph">
            <wp:posOffset>-200660</wp:posOffset>
          </wp:positionV>
          <wp:extent cx="6962775" cy="6953250"/>
          <wp:effectExtent l="0" t="0" r="9525" b="0"/>
          <wp:wrapTopAndBottom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4_main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62775" cy="6953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B0F"/>
    <w:rsid w:val="000A60BC"/>
    <w:rsid w:val="00922FA1"/>
    <w:rsid w:val="00931B49"/>
    <w:rsid w:val="009404FB"/>
    <w:rsid w:val="00CF2B0F"/>
    <w:rsid w:val="00E45A45"/>
    <w:rsid w:val="00E5719E"/>
    <w:rsid w:val="00EF0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9671AF"/>
  <w15:docId w15:val="{47DB27D2-CAEB-48B3-8B2F-4D267874A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0E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0E91"/>
  </w:style>
  <w:style w:type="paragraph" w:styleId="Footer">
    <w:name w:val="footer"/>
    <w:basedOn w:val="Normal"/>
    <w:link w:val="FooterChar"/>
    <w:uiPriority w:val="99"/>
    <w:unhideWhenUsed/>
    <w:rsid w:val="00EF0E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0E91"/>
  </w:style>
  <w:style w:type="paragraph" w:styleId="BalloonText">
    <w:name w:val="Balloon Text"/>
    <w:basedOn w:val="Normal"/>
    <w:link w:val="BalloonTextChar"/>
    <w:uiPriority w:val="99"/>
    <w:semiHidden/>
    <w:unhideWhenUsed/>
    <w:rsid w:val="00EF0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E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E:\Fun%20Palaces\word\A4_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E:\Fun Palaces\word\A4_2.dotx</Template>
  <TotalTime>0</TotalTime>
  <Pages>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Barnino</dc:creator>
  <cp:lastModifiedBy>Stella Duffy</cp:lastModifiedBy>
  <cp:revision>2</cp:revision>
  <dcterms:created xsi:type="dcterms:W3CDTF">2018-07-23T14:44:00Z</dcterms:created>
  <dcterms:modified xsi:type="dcterms:W3CDTF">2018-07-23T14:44:00Z</dcterms:modified>
</cp:coreProperties>
</file>