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E91" w:rsidRDefault="00EF0E91"/>
    <w:p w:rsidR="00EF0E91" w:rsidRDefault="00EF0E91"/>
    <w:p w:rsidR="00EF0E91" w:rsidRDefault="00EF0E91"/>
    <w:p w:rsidR="00EF0E91" w:rsidRDefault="00EF0E91"/>
    <w:p w:rsidR="00EF0E91" w:rsidRDefault="00EF0E91"/>
    <w:p w:rsidR="00EF0E91" w:rsidRDefault="00EF0E91"/>
    <w:p w:rsidR="00EF0E91" w:rsidRDefault="00EF0E91"/>
    <w:p w:rsidR="00EF0E91" w:rsidRDefault="00EF0E91"/>
    <w:sectPr w:rsidR="00EF0E91" w:rsidSect="00EF0E91">
      <w:headerReference w:type="default" r:id="rId6"/>
      <w:footerReference w:type="default" r:id="rId7"/>
      <w:headerReference w:type="first" r:id="rId8"/>
      <w:pgSz w:w="11907" w:h="16840" w:code="1"/>
      <w:pgMar w:top="1440" w:right="927" w:bottom="1440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620F" w:rsidRDefault="0001620F" w:rsidP="00EF0E91">
      <w:pPr>
        <w:spacing w:after="0" w:line="240" w:lineRule="auto"/>
      </w:pPr>
      <w:r>
        <w:separator/>
      </w:r>
    </w:p>
  </w:endnote>
  <w:endnote w:type="continuationSeparator" w:id="1">
    <w:p w:rsidR="0001620F" w:rsidRDefault="0001620F" w:rsidP="00EF0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E91" w:rsidRDefault="00EF0E91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-340714</wp:posOffset>
          </wp:positionH>
          <wp:positionV relativeFrom="paragraph">
            <wp:posOffset>-420609</wp:posOffset>
          </wp:positionV>
          <wp:extent cx="6454161" cy="584616"/>
          <wp:effectExtent l="19050" t="0" r="3789" b="0"/>
          <wp:wrapNone/>
          <wp:docPr id="2" name="Picture 1" descr="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54161" cy="5846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620F" w:rsidRDefault="0001620F" w:rsidP="00EF0E91">
      <w:pPr>
        <w:spacing w:after="0" w:line="240" w:lineRule="auto"/>
      </w:pPr>
      <w:r>
        <w:separator/>
      </w:r>
    </w:p>
  </w:footnote>
  <w:footnote w:type="continuationSeparator" w:id="1">
    <w:p w:rsidR="0001620F" w:rsidRDefault="0001620F" w:rsidP="00EF0E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E91" w:rsidRDefault="00EF0E91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-490855</wp:posOffset>
          </wp:positionH>
          <wp:positionV relativeFrom="paragraph">
            <wp:posOffset>-88900</wp:posOffset>
          </wp:positionV>
          <wp:extent cx="6440170" cy="1273810"/>
          <wp:effectExtent l="19050" t="0" r="0" b="0"/>
          <wp:wrapTopAndBottom/>
          <wp:docPr id="1" name="Picture 0" descr="tit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40170" cy="1273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E91" w:rsidRDefault="00EF0E9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-760730</wp:posOffset>
          </wp:positionH>
          <wp:positionV relativeFrom="paragraph">
            <wp:posOffset>-29210</wp:posOffset>
          </wp:positionV>
          <wp:extent cx="7145655" cy="7134860"/>
          <wp:effectExtent l="19050" t="0" r="0" b="0"/>
          <wp:wrapTopAndBottom/>
          <wp:docPr id="3" name="Picture 2" descr="a4_main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_main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45655" cy="7134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EF0E91"/>
    <w:rsid w:val="0001620F"/>
    <w:rsid w:val="00B30D99"/>
    <w:rsid w:val="00EF0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F0E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F0E91"/>
  </w:style>
  <w:style w:type="paragraph" w:styleId="Footer">
    <w:name w:val="footer"/>
    <w:basedOn w:val="Normal"/>
    <w:link w:val="FooterChar"/>
    <w:uiPriority w:val="99"/>
    <w:semiHidden/>
    <w:unhideWhenUsed/>
    <w:rsid w:val="00EF0E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F0E91"/>
  </w:style>
  <w:style w:type="paragraph" w:styleId="BalloonText">
    <w:name w:val="Balloon Text"/>
    <w:basedOn w:val="Normal"/>
    <w:link w:val="BalloonTextChar"/>
    <w:uiPriority w:val="99"/>
    <w:semiHidden/>
    <w:unhideWhenUsed/>
    <w:rsid w:val="00EF0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E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A4_2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Barney</dc:creator>
  <cp:lastModifiedBy>Barney</cp:lastModifiedBy>
  <cp:revision>2</cp:revision>
  <dcterms:created xsi:type="dcterms:W3CDTF">2017-05-18T16:55:00Z</dcterms:created>
  <dcterms:modified xsi:type="dcterms:W3CDTF">2017-05-18T16:55:00Z</dcterms:modified>
</cp:coreProperties>
</file>